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89D41" w14:textId="77777777" w:rsidR="00D64503" w:rsidRPr="00D64503" w:rsidRDefault="00D64503" w:rsidP="00D64503">
      <w:pPr>
        <w:rPr>
          <w:sz w:val="24"/>
          <w:szCs w:val="24"/>
        </w:rPr>
      </w:pPr>
      <w:r w:rsidRPr="00D64503">
        <w:rPr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B5BB2FD" wp14:editId="7D6C020A">
                <wp:simplePos x="0" y="0"/>
                <wp:positionH relativeFrom="column">
                  <wp:posOffset>3862070</wp:posOffset>
                </wp:positionH>
                <wp:positionV relativeFrom="paragraph">
                  <wp:posOffset>-118745</wp:posOffset>
                </wp:positionV>
                <wp:extent cx="2026920" cy="754380"/>
                <wp:effectExtent l="0" t="0" r="11430" b="266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5457C" w14:textId="77777777" w:rsidR="00D64503" w:rsidRDefault="00D64503" w:rsidP="00D6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BB2F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4.1pt;margin-top:-9.35pt;width:159.6pt;height:59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">
                <v:textbox>
                  <w:txbxContent>
                    <w:p w14:paraId="5A05457C" w14:textId="77777777" w:rsidR="00D64503" w:rsidRDefault="00D64503" w:rsidP="00D64503"/>
                  </w:txbxContent>
                </v:textbox>
              </v:shape>
            </w:pict>
          </mc:Fallback>
        </mc:AlternateConten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B257EF" w:rsidRPr="00D64503">
        <w:rPr>
          <w:sz w:val="24"/>
          <w:szCs w:val="24"/>
        </w:rPr>
        <w:t>Neue Klasse:</w:t>
      </w:r>
    </w:p>
    <w:p w14:paraId="570FA2B6" w14:textId="77777777" w:rsidR="005C63BA" w:rsidRDefault="00D64503" w:rsidP="005C63B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GTS:</w:t>
      </w:r>
      <w:r w:rsidR="00B257EF" w:rsidRPr="00D64503">
        <w:rPr>
          <w:sz w:val="24"/>
          <w:szCs w:val="24"/>
        </w:rPr>
        <w:tab/>
      </w:r>
      <w:r w:rsidRPr="00D64503">
        <w:rPr>
          <w:sz w:val="24"/>
          <w:szCs w:val="24"/>
        </w:rPr>
        <w:t xml:space="preserve">  </w:t>
      </w:r>
      <w:r w:rsidRPr="00D64503">
        <w:rPr>
          <w:sz w:val="32"/>
          <w:szCs w:val="32"/>
        </w:rPr>
        <w:sym w:font="Wingdings" w:char="F0A1"/>
      </w:r>
      <w:r w:rsidRPr="00D64503">
        <w:rPr>
          <w:sz w:val="24"/>
          <w:szCs w:val="24"/>
        </w:rPr>
        <w:t xml:space="preserve">  ja</w:t>
      </w:r>
      <w:r>
        <w:rPr>
          <w:sz w:val="24"/>
          <w:szCs w:val="24"/>
        </w:rPr>
        <w:t xml:space="preserve">   </w:t>
      </w:r>
      <w:r w:rsidRPr="00D64503">
        <w:rPr>
          <w:sz w:val="24"/>
          <w:szCs w:val="24"/>
        </w:rPr>
        <w:t xml:space="preserve">   </w:t>
      </w:r>
      <w:r w:rsidRPr="00D64503">
        <w:rPr>
          <w:sz w:val="32"/>
          <w:szCs w:val="32"/>
        </w:rPr>
        <w:sym w:font="Wingdings" w:char="F0A1"/>
      </w:r>
      <w:r w:rsidR="00B257EF" w:rsidRPr="00D64503">
        <w:rPr>
          <w:sz w:val="24"/>
          <w:szCs w:val="24"/>
        </w:rPr>
        <w:t>nein</w:t>
      </w:r>
    </w:p>
    <w:p w14:paraId="38B803C3" w14:textId="0DE20041" w:rsidR="006F7C6D" w:rsidRPr="00900D69" w:rsidRDefault="00B257EF" w:rsidP="006F7C6D">
      <w:pPr>
        <w:rPr>
          <w:sz w:val="36"/>
          <w:szCs w:val="36"/>
        </w:rPr>
      </w:pPr>
      <w:r w:rsidRPr="00900D69">
        <w:rPr>
          <w:b/>
          <w:sz w:val="36"/>
          <w:szCs w:val="36"/>
        </w:rPr>
        <w:t>A N M E L D</w:t>
      </w:r>
      <w:r w:rsidR="00D64503" w:rsidRPr="00900D69">
        <w:rPr>
          <w:b/>
          <w:sz w:val="36"/>
          <w:szCs w:val="36"/>
        </w:rPr>
        <w:t xml:space="preserve"> </w:t>
      </w:r>
      <w:r w:rsidRPr="00900D69">
        <w:rPr>
          <w:b/>
          <w:sz w:val="36"/>
          <w:szCs w:val="36"/>
        </w:rPr>
        <w:t>U N G</w:t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1980"/>
        <w:gridCol w:w="1984"/>
        <w:gridCol w:w="1843"/>
        <w:gridCol w:w="1843"/>
        <w:gridCol w:w="2268"/>
      </w:tblGrid>
      <w:tr w:rsidR="00B257EF" w:rsidRPr="00D64503" w14:paraId="5E20011A" w14:textId="77777777" w:rsidTr="00900D69">
        <w:trPr>
          <w:trHeight w:val="957"/>
        </w:trPr>
        <w:tc>
          <w:tcPr>
            <w:tcW w:w="1980" w:type="dxa"/>
          </w:tcPr>
          <w:p w14:paraId="3C1C941E" w14:textId="56A58B50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b/>
                <w:sz w:val="24"/>
                <w:szCs w:val="24"/>
              </w:rPr>
              <w:t>Vorname</w:t>
            </w:r>
            <w:r w:rsidRPr="00D64503">
              <w:rPr>
                <w:sz w:val="24"/>
                <w:szCs w:val="24"/>
              </w:rPr>
              <w:t>:</w:t>
            </w:r>
          </w:p>
        </w:tc>
        <w:tc>
          <w:tcPr>
            <w:tcW w:w="1984" w:type="dxa"/>
          </w:tcPr>
          <w:p w14:paraId="2F6B2342" w14:textId="51139CD0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b/>
                <w:sz w:val="24"/>
                <w:szCs w:val="24"/>
              </w:rPr>
              <w:t>Nachname</w:t>
            </w:r>
            <w:r w:rsidRPr="00D64503">
              <w:rPr>
                <w:sz w:val="24"/>
                <w:szCs w:val="24"/>
              </w:rPr>
              <w:t>:</w:t>
            </w:r>
          </w:p>
        </w:tc>
        <w:tc>
          <w:tcPr>
            <w:tcW w:w="1843" w:type="dxa"/>
          </w:tcPr>
          <w:p w14:paraId="3C346515" w14:textId="7873C8DA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Geburtsdatum:</w:t>
            </w:r>
          </w:p>
        </w:tc>
        <w:tc>
          <w:tcPr>
            <w:tcW w:w="1843" w:type="dxa"/>
          </w:tcPr>
          <w:p w14:paraId="4116A2C2" w14:textId="0CED459D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Geburtsort:</w:t>
            </w:r>
          </w:p>
        </w:tc>
        <w:tc>
          <w:tcPr>
            <w:tcW w:w="2268" w:type="dxa"/>
          </w:tcPr>
          <w:p w14:paraId="1C6EB4EF" w14:textId="1A14F348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Geburtsland:</w:t>
            </w:r>
          </w:p>
        </w:tc>
      </w:tr>
      <w:tr w:rsidR="00B257EF" w:rsidRPr="00D64503" w14:paraId="798A7AA1" w14:textId="77777777" w:rsidTr="00900D69">
        <w:trPr>
          <w:trHeight w:val="987"/>
        </w:trPr>
        <w:tc>
          <w:tcPr>
            <w:tcW w:w="1980" w:type="dxa"/>
          </w:tcPr>
          <w:p w14:paraId="0CD718D7" w14:textId="4DEFF29C" w:rsidR="00B257EF" w:rsidRPr="00D64503" w:rsidRDefault="00B257EF" w:rsidP="005C63BA">
            <w:pPr>
              <w:rPr>
                <w:sz w:val="24"/>
                <w:szCs w:val="24"/>
              </w:rPr>
            </w:pPr>
            <w:proofErr w:type="spellStart"/>
            <w:r w:rsidRPr="00D64503">
              <w:rPr>
                <w:sz w:val="24"/>
                <w:szCs w:val="24"/>
              </w:rPr>
              <w:t>Staatsangeh</w:t>
            </w:r>
            <w:proofErr w:type="spellEnd"/>
            <w:r w:rsidR="005C63BA">
              <w:rPr>
                <w:sz w:val="24"/>
                <w:szCs w:val="24"/>
              </w:rPr>
              <w:t>.:</w:t>
            </w:r>
          </w:p>
        </w:tc>
        <w:tc>
          <w:tcPr>
            <w:tcW w:w="1984" w:type="dxa"/>
          </w:tcPr>
          <w:p w14:paraId="32E0B424" w14:textId="11C88BCE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Muttersprache:</w:t>
            </w:r>
          </w:p>
        </w:tc>
        <w:tc>
          <w:tcPr>
            <w:tcW w:w="1843" w:type="dxa"/>
          </w:tcPr>
          <w:p w14:paraId="716BA038" w14:textId="3B9EC7B2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 xml:space="preserve">Kommt von: </w:t>
            </w:r>
          </w:p>
        </w:tc>
        <w:tc>
          <w:tcPr>
            <w:tcW w:w="1843" w:type="dxa"/>
          </w:tcPr>
          <w:p w14:paraId="48EE67B3" w14:textId="555FBA6D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Konfession:</w:t>
            </w:r>
          </w:p>
        </w:tc>
        <w:tc>
          <w:tcPr>
            <w:tcW w:w="2268" w:type="dxa"/>
          </w:tcPr>
          <w:p w14:paraId="6FF6225C" w14:textId="7E879DCD" w:rsidR="00B257EF" w:rsidRPr="00D64503" w:rsidRDefault="005C63BA" w:rsidP="006F7C6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607674C9" wp14:editId="3BB15383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340360</wp:posOffset>
                  </wp:positionV>
                  <wp:extent cx="359410" cy="152400"/>
                  <wp:effectExtent l="0" t="0" r="2540" b="0"/>
                  <wp:wrapTight wrapText="bothSides">
                    <wp:wrapPolygon edited="0">
                      <wp:start x="0" y="0"/>
                      <wp:lineTo x="0" y="18900"/>
                      <wp:lineTo x="20608" y="18900"/>
                      <wp:lineTo x="20608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0288" behindDoc="1" locked="0" layoutInCell="1" allowOverlap="1" wp14:anchorId="45E175A3" wp14:editId="45B6FA54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46355</wp:posOffset>
                  </wp:positionV>
                  <wp:extent cx="359410" cy="152400"/>
                  <wp:effectExtent l="0" t="0" r="2540" b="0"/>
                  <wp:wrapTight wrapText="bothSides">
                    <wp:wrapPolygon edited="0">
                      <wp:start x="0" y="0"/>
                      <wp:lineTo x="0" y="18900"/>
                      <wp:lineTo x="20608" y="18900"/>
                      <wp:lineTo x="20608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24"/>
                <w:szCs w:val="24"/>
              </w:rPr>
              <w:t>m</w:t>
            </w:r>
            <w:r w:rsidR="00B257EF" w:rsidRPr="00D64503">
              <w:rPr>
                <w:sz w:val="24"/>
                <w:szCs w:val="24"/>
              </w:rPr>
              <w:t>ännl</w:t>
            </w:r>
            <w:proofErr w:type="spellEnd"/>
            <w:r w:rsidR="00B257EF" w:rsidRPr="00D64503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 </w:t>
            </w:r>
          </w:p>
          <w:p w14:paraId="7D0D1278" w14:textId="10B9273D" w:rsidR="00B257EF" w:rsidRPr="00D64503" w:rsidRDefault="005C63BA" w:rsidP="006F7C6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</w:t>
            </w:r>
            <w:r w:rsidR="00B257EF" w:rsidRPr="00D64503">
              <w:rPr>
                <w:sz w:val="24"/>
                <w:szCs w:val="24"/>
              </w:rPr>
              <w:t>eibl</w:t>
            </w:r>
            <w:proofErr w:type="spellEnd"/>
            <w:r w:rsidR="00B257EF" w:rsidRPr="00D6450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:  </w:t>
            </w:r>
          </w:p>
        </w:tc>
      </w:tr>
      <w:tr w:rsidR="00B257EF" w:rsidRPr="00D64503" w14:paraId="1E655F56" w14:textId="77777777" w:rsidTr="00F27691">
        <w:trPr>
          <w:trHeight w:val="850"/>
        </w:trPr>
        <w:tc>
          <w:tcPr>
            <w:tcW w:w="5807" w:type="dxa"/>
            <w:gridSpan w:val="3"/>
          </w:tcPr>
          <w:p w14:paraId="758BDD71" w14:textId="60723027" w:rsidR="00AE3706" w:rsidRDefault="00AE3706" w:rsidP="00AE3706">
            <w:pPr>
              <w:spacing w:after="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DCA59D" wp14:editId="339BF439">
                      <wp:simplePos x="0" y="0"/>
                      <wp:positionH relativeFrom="column">
                        <wp:posOffset>2477135</wp:posOffset>
                      </wp:positionH>
                      <wp:positionV relativeFrom="paragraph">
                        <wp:posOffset>23495</wp:posOffset>
                      </wp:positionV>
                      <wp:extent cx="350520" cy="137160"/>
                      <wp:effectExtent l="0" t="0" r="11430" b="1524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1371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3DC54" id="Rechteck 1" o:spid="_x0000_s1026" style="position:absolute;margin-left:195.05pt;margin-top:1.85pt;width:27.6pt;height:1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" fillcolor="white [3201]" strokecolor="black [3213]" strokeweight="1pt"/>
                  </w:pict>
                </mc:Fallback>
              </mc:AlternateContent>
            </w:r>
            <w:r w:rsidR="00B257EF" w:rsidRPr="00D64503">
              <w:rPr>
                <w:sz w:val="24"/>
                <w:szCs w:val="24"/>
              </w:rPr>
              <w:t>Klasse:</w:t>
            </w:r>
            <w:r>
              <w:rPr>
                <w:sz w:val="24"/>
                <w:szCs w:val="24"/>
              </w:rPr>
              <w:t xml:space="preserve">                                         versetzt             </w:t>
            </w:r>
          </w:p>
          <w:p w14:paraId="36B23E06" w14:textId="17AE34D1" w:rsidR="00AE3706" w:rsidRPr="00D64503" w:rsidRDefault="009A7B70" w:rsidP="00AE3706">
            <w:pPr>
              <w:spacing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75829354" wp14:editId="329E1889">
                  <wp:simplePos x="0" y="0"/>
                  <wp:positionH relativeFrom="column">
                    <wp:posOffset>2477135</wp:posOffset>
                  </wp:positionH>
                  <wp:positionV relativeFrom="paragraph">
                    <wp:posOffset>38100</wp:posOffset>
                  </wp:positionV>
                  <wp:extent cx="365760" cy="152400"/>
                  <wp:effectExtent l="0" t="0" r="0" b="0"/>
                  <wp:wrapTight wrapText="bothSides">
                    <wp:wrapPolygon edited="0">
                      <wp:start x="0" y="0"/>
                      <wp:lineTo x="0" y="18900"/>
                      <wp:lineTo x="20250" y="18900"/>
                      <wp:lineTo x="20250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706">
              <w:rPr>
                <w:sz w:val="24"/>
                <w:szCs w:val="24"/>
              </w:rPr>
              <w:t xml:space="preserve">                                           nicht versetzt  </w:t>
            </w:r>
          </w:p>
        </w:tc>
        <w:tc>
          <w:tcPr>
            <w:tcW w:w="4111" w:type="dxa"/>
            <w:gridSpan w:val="2"/>
          </w:tcPr>
          <w:p w14:paraId="468CB0BF" w14:textId="63EE380B" w:rsidR="00B257EF" w:rsidRPr="00D64503" w:rsidRDefault="00B257EF" w:rsidP="00B257EF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Wiederholte Klassen:</w:t>
            </w:r>
          </w:p>
        </w:tc>
      </w:tr>
      <w:tr w:rsidR="00B257EF" w:rsidRPr="00D64503" w14:paraId="75A85A85" w14:textId="77777777" w:rsidTr="00F27691">
        <w:trPr>
          <w:trHeight w:val="619"/>
        </w:trPr>
        <w:tc>
          <w:tcPr>
            <w:tcW w:w="5807" w:type="dxa"/>
            <w:gridSpan w:val="3"/>
          </w:tcPr>
          <w:p w14:paraId="67D23EF7" w14:textId="319CD0B5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OHR ab:</w:t>
            </w:r>
          </w:p>
        </w:tc>
        <w:tc>
          <w:tcPr>
            <w:tcW w:w="4111" w:type="dxa"/>
            <w:gridSpan w:val="2"/>
          </w:tcPr>
          <w:p w14:paraId="6536780C" w14:textId="748C5E5B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Wunschklasse:</w:t>
            </w:r>
          </w:p>
        </w:tc>
      </w:tr>
    </w:tbl>
    <w:p w14:paraId="30B427ED" w14:textId="548D6AA4" w:rsidR="00B257EF" w:rsidRPr="00D64503" w:rsidRDefault="00B257EF" w:rsidP="0096464A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9923" w:type="dxa"/>
        <w:tblInd w:w="-5" w:type="dxa"/>
        <w:tblLook w:val="04A0" w:firstRow="1" w:lastRow="0" w:firstColumn="1" w:lastColumn="0" w:noHBand="0" w:noVBand="1"/>
      </w:tblPr>
      <w:tblGrid>
        <w:gridCol w:w="2341"/>
        <w:gridCol w:w="2479"/>
        <w:gridCol w:w="2410"/>
        <w:gridCol w:w="2693"/>
      </w:tblGrid>
      <w:tr w:rsidR="00B257EF" w:rsidRPr="00D64503" w14:paraId="6AA91A04" w14:textId="77777777" w:rsidTr="0096464A">
        <w:trPr>
          <w:trHeight w:val="334"/>
        </w:trPr>
        <w:tc>
          <w:tcPr>
            <w:tcW w:w="4820" w:type="dxa"/>
            <w:gridSpan w:val="2"/>
          </w:tcPr>
          <w:p w14:paraId="32ED8425" w14:textId="76AE2500" w:rsidR="0096464A" w:rsidRPr="00D64503" w:rsidRDefault="00B257EF" w:rsidP="0096464A">
            <w:pPr>
              <w:spacing w:after="0" w:line="240" w:lineRule="auto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 xml:space="preserve">Erziehungsberechtigte Mutter: </w:t>
            </w:r>
          </w:p>
        </w:tc>
        <w:tc>
          <w:tcPr>
            <w:tcW w:w="5103" w:type="dxa"/>
            <w:gridSpan w:val="2"/>
          </w:tcPr>
          <w:p w14:paraId="7FC6048A" w14:textId="338F856A" w:rsidR="00B257EF" w:rsidRPr="00D64503" w:rsidRDefault="00B257EF" w:rsidP="00900D69">
            <w:pPr>
              <w:spacing w:after="0" w:line="240" w:lineRule="auto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Erziehungsberechtigter Vater</w:t>
            </w:r>
            <w:r w:rsidR="00900D69">
              <w:rPr>
                <w:sz w:val="24"/>
                <w:szCs w:val="24"/>
              </w:rPr>
              <w:t>:</w:t>
            </w:r>
          </w:p>
        </w:tc>
      </w:tr>
      <w:tr w:rsidR="00B257EF" w:rsidRPr="00D64503" w14:paraId="75D497BB" w14:textId="77777777" w:rsidTr="00F27691">
        <w:tc>
          <w:tcPr>
            <w:tcW w:w="2341" w:type="dxa"/>
          </w:tcPr>
          <w:p w14:paraId="6980F84B" w14:textId="77777777" w:rsidR="00B257EF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Vorname:</w:t>
            </w:r>
          </w:p>
          <w:p w14:paraId="7457FD44" w14:textId="538B3826" w:rsidR="0096464A" w:rsidRPr="00D64503" w:rsidRDefault="0096464A" w:rsidP="0096464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79" w:type="dxa"/>
          </w:tcPr>
          <w:p w14:paraId="6E9C1688" w14:textId="49A2293F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Nachname:</w:t>
            </w:r>
          </w:p>
        </w:tc>
        <w:tc>
          <w:tcPr>
            <w:tcW w:w="2410" w:type="dxa"/>
          </w:tcPr>
          <w:p w14:paraId="751950EB" w14:textId="5964AB89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Vorname:</w:t>
            </w:r>
          </w:p>
        </w:tc>
        <w:tc>
          <w:tcPr>
            <w:tcW w:w="2693" w:type="dxa"/>
          </w:tcPr>
          <w:p w14:paraId="67424EC4" w14:textId="0EED88B4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Nachname:</w:t>
            </w:r>
          </w:p>
        </w:tc>
      </w:tr>
      <w:tr w:rsidR="00B257EF" w:rsidRPr="00D64503" w14:paraId="53DFD1A1" w14:textId="77777777" w:rsidTr="00F27691">
        <w:tc>
          <w:tcPr>
            <w:tcW w:w="2341" w:type="dxa"/>
          </w:tcPr>
          <w:p w14:paraId="6D153724" w14:textId="25DB049D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Tel</w:t>
            </w:r>
            <w:r w:rsidR="009A7B70">
              <w:rPr>
                <w:sz w:val="24"/>
                <w:szCs w:val="24"/>
              </w:rPr>
              <w:t>.</w:t>
            </w:r>
            <w:r w:rsidRPr="00D64503">
              <w:rPr>
                <w:sz w:val="24"/>
                <w:szCs w:val="24"/>
              </w:rPr>
              <w:t>:</w:t>
            </w:r>
          </w:p>
          <w:p w14:paraId="02B44B2B" w14:textId="0B517C44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Notruf:</w:t>
            </w:r>
          </w:p>
          <w:p w14:paraId="77CDDBAA" w14:textId="1D8CD12E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E-Mail:</w:t>
            </w:r>
          </w:p>
        </w:tc>
        <w:tc>
          <w:tcPr>
            <w:tcW w:w="2479" w:type="dxa"/>
          </w:tcPr>
          <w:p w14:paraId="2F70F6FB" w14:textId="164A0325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Straße:</w:t>
            </w:r>
          </w:p>
        </w:tc>
        <w:tc>
          <w:tcPr>
            <w:tcW w:w="2410" w:type="dxa"/>
          </w:tcPr>
          <w:p w14:paraId="406ABD88" w14:textId="77777777" w:rsidR="00B257EF" w:rsidRDefault="009A7B70" w:rsidP="006F7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Tel.:</w:t>
            </w:r>
          </w:p>
          <w:p w14:paraId="46CF72C0" w14:textId="206A375F" w:rsidR="009A7B70" w:rsidRDefault="009A7B70" w:rsidP="006F7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Notruf:</w:t>
            </w:r>
          </w:p>
          <w:p w14:paraId="1BBFB628" w14:textId="4E226AC7" w:rsidR="009A7B70" w:rsidRPr="00D64503" w:rsidRDefault="009A7B70" w:rsidP="006F7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2693" w:type="dxa"/>
          </w:tcPr>
          <w:p w14:paraId="24BBCE23" w14:textId="4C1461F1" w:rsidR="00B257EF" w:rsidRPr="00D64503" w:rsidRDefault="00484E4B" w:rsidP="006F7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Straße:</w:t>
            </w:r>
          </w:p>
        </w:tc>
      </w:tr>
      <w:tr w:rsidR="00B257EF" w:rsidRPr="00D64503" w14:paraId="7F34F451" w14:textId="77777777" w:rsidTr="00900D69">
        <w:trPr>
          <w:trHeight w:val="626"/>
        </w:trPr>
        <w:tc>
          <w:tcPr>
            <w:tcW w:w="2341" w:type="dxa"/>
          </w:tcPr>
          <w:p w14:paraId="4C7A012D" w14:textId="6B5198B0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PLZ:</w:t>
            </w:r>
          </w:p>
        </w:tc>
        <w:tc>
          <w:tcPr>
            <w:tcW w:w="2479" w:type="dxa"/>
          </w:tcPr>
          <w:p w14:paraId="7F8C0691" w14:textId="0D839FE4" w:rsidR="00B257EF" w:rsidRPr="00D64503" w:rsidRDefault="00B257EF" w:rsidP="006F7C6D">
            <w:pPr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Wohnort</w:t>
            </w:r>
            <w:r w:rsidR="009A7B70">
              <w:rPr>
                <w:sz w:val="24"/>
                <w:szCs w:val="24"/>
              </w:rPr>
              <w:t>:</w:t>
            </w:r>
          </w:p>
        </w:tc>
        <w:tc>
          <w:tcPr>
            <w:tcW w:w="2410" w:type="dxa"/>
          </w:tcPr>
          <w:p w14:paraId="39E4E61B" w14:textId="4132A206" w:rsidR="00B257EF" w:rsidRPr="00D64503" w:rsidRDefault="009A7B70" w:rsidP="006F7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PLZ:</w:t>
            </w:r>
          </w:p>
        </w:tc>
        <w:tc>
          <w:tcPr>
            <w:tcW w:w="2693" w:type="dxa"/>
          </w:tcPr>
          <w:p w14:paraId="1D5C7659" w14:textId="44084D20" w:rsidR="00B257EF" w:rsidRPr="00D64503" w:rsidRDefault="009A7B70" w:rsidP="006F7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Wohnort:</w:t>
            </w:r>
          </w:p>
        </w:tc>
      </w:tr>
      <w:tr w:rsidR="00B257EF" w:rsidRPr="00D64503" w14:paraId="57468938" w14:textId="77777777" w:rsidTr="00F27691">
        <w:tc>
          <w:tcPr>
            <w:tcW w:w="9923" w:type="dxa"/>
            <w:gridSpan w:val="4"/>
          </w:tcPr>
          <w:p w14:paraId="4E5CC035" w14:textId="47586146" w:rsidR="00B257EF" w:rsidRPr="00D64503" w:rsidRDefault="00900D69" w:rsidP="009A7B7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70528" behindDoc="1" locked="0" layoutInCell="1" allowOverlap="1" wp14:anchorId="27605574" wp14:editId="3A2EF35C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15240</wp:posOffset>
                  </wp:positionV>
                  <wp:extent cx="170815" cy="164465"/>
                  <wp:effectExtent l="0" t="0" r="635" b="6985"/>
                  <wp:wrapTight wrapText="bothSides">
                    <wp:wrapPolygon edited="0">
                      <wp:start x="0" y="0"/>
                      <wp:lineTo x="0" y="20015"/>
                      <wp:lineTo x="19271" y="20015"/>
                      <wp:lineTo x="19271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9504" behindDoc="1" locked="0" layoutInCell="1" allowOverlap="1" wp14:anchorId="439AC69A" wp14:editId="66724550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10795</wp:posOffset>
                  </wp:positionV>
                  <wp:extent cx="170815" cy="164465"/>
                  <wp:effectExtent l="0" t="0" r="635" b="6985"/>
                  <wp:wrapTight wrapText="bothSides">
                    <wp:wrapPolygon edited="0">
                      <wp:start x="0" y="0"/>
                      <wp:lineTo x="0" y="20015"/>
                      <wp:lineTo x="19271" y="20015"/>
                      <wp:lineTo x="19271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64A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1668480" behindDoc="1" locked="0" layoutInCell="1" allowOverlap="1" wp14:anchorId="754599F8" wp14:editId="2F769DD3">
                  <wp:simplePos x="0" y="0"/>
                  <wp:positionH relativeFrom="column">
                    <wp:posOffset>3028950</wp:posOffset>
                  </wp:positionH>
                  <wp:positionV relativeFrom="paragraph">
                    <wp:posOffset>13970</wp:posOffset>
                  </wp:positionV>
                  <wp:extent cx="170815" cy="164465"/>
                  <wp:effectExtent l="0" t="0" r="635" b="6985"/>
                  <wp:wrapTight wrapText="bothSides">
                    <wp:wrapPolygon edited="0">
                      <wp:start x="0" y="0"/>
                      <wp:lineTo x="0" y="20015"/>
                      <wp:lineTo x="19271" y="20015"/>
                      <wp:lineTo x="19271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7B70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4F304A4" wp14:editId="2498964B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25400</wp:posOffset>
                      </wp:positionV>
                      <wp:extent cx="160020" cy="152400"/>
                      <wp:effectExtent l="0" t="0" r="11430" b="19050"/>
                      <wp:wrapTight wrapText="bothSides">
                        <wp:wrapPolygon edited="0">
                          <wp:start x="0" y="0"/>
                          <wp:lineTo x="0" y="21600"/>
                          <wp:lineTo x="20571" y="21600"/>
                          <wp:lineTo x="20571" y="0"/>
                          <wp:lineTo x="0" y="0"/>
                        </wp:wrapPolygon>
                      </wp:wrapTight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524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7410C9" id="Rechteck 11" o:spid="_x0000_s1026" style="position:absolute;margin-left:135.65pt;margin-top:2pt;width:12.6pt;height:1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" fillcolor="white [3201]" strokecolor="black [3213]" strokeweight="1pt">
                      <w10:wrap type="tight"/>
                    </v:rect>
                  </w:pict>
                </mc:Fallback>
              </mc:AlternateContent>
            </w:r>
            <w:r w:rsidR="009A7B70">
              <w:rPr>
                <w:sz w:val="24"/>
                <w:szCs w:val="24"/>
              </w:rPr>
              <w:t>Sorgerecht liegt bei: b</w:t>
            </w:r>
            <w:r w:rsidR="00B257EF" w:rsidRPr="00D64503">
              <w:rPr>
                <w:sz w:val="24"/>
                <w:szCs w:val="24"/>
              </w:rPr>
              <w:t xml:space="preserve">eiden Eltern    Mutter     Vater </w:t>
            </w:r>
            <w:r w:rsidR="009A7B70">
              <w:rPr>
                <w:sz w:val="24"/>
                <w:szCs w:val="24"/>
              </w:rPr>
              <w:t xml:space="preserve">  Vormund</w:t>
            </w:r>
          </w:p>
        </w:tc>
      </w:tr>
    </w:tbl>
    <w:p w14:paraId="480CC810" w14:textId="1CBC6447" w:rsidR="00B257EF" w:rsidRPr="00D64503" w:rsidRDefault="00B257EF" w:rsidP="009A7B70">
      <w:pPr>
        <w:spacing w:after="0"/>
        <w:rPr>
          <w:sz w:val="24"/>
          <w:szCs w:val="24"/>
        </w:rPr>
      </w:pPr>
      <w:bookmarkStart w:id="0" w:name="_GoBack"/>
      <w:bookmarkEnd w:id="0"/>
    </w:p>
    <w:tbl>
      <w:tblPr>
        <w:tblStyle w:val="Tabellenraster"/>
        <w:tblW w:w="9923" w:type="dxa"/>
        <w:tblInd w:w="-5" w:type="dxa"/>
        <w:tblLook w:val="04A0" w:firstRow="1" w:lastRow="0" w:firstColumn="1" w:lastColumn="0" w:noHBand="0" w:noVBand="1"/>
      </w:tblPr>
      <w:tblGrid>
        <w:gridCol w:w="2977"/>
        <w:gridCol w:w="709"/>
        <w:gridCol w:w="1662"/>
        <w:gridCol w:w="723"/>
        <w:gridCol w:w="3180"/>
        <w:gridCol w:w="672"/>
      </w:tblGrid>
      <w:tr w:rsidR="00F27691" w:rsidRPr="00D64503" w14:paraId="0DD15EDE" w14:textId="77777777" w:rsidTr="00900D69">
        <w:trPr>
          <w:trHeight w:val="510"/>
        </w:trPr>
        <w:tc>
          <w:tcPr>
            <w:tcW w:w="2977" w:type="dxa"/>
            <w:vAlign w:val="bottom"/>
          </w:tcPr>
          <w:p w14:paraId="251ABEA8" w14:textId="66DF1629" w:rsidR="00F40EC2" w:rsidRPr="00D64503" w:rsidRDefault="00AE3706" w:rsidP="00900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Religionsunterricht: </w:t>
            </w:r>
            <w:r w:rsidR="00F27691">
              <w:rPr>
                <w:sz w:val="24"/>
                <w:szCs w:val="24"/>
              </w:rPr>
              <w:t xml:space="preserve">  </w:t>
            </w:r>
            <w:proofErr w:type="spellStart"/>
            <w:r w:rsidR="00900D69">
              <w:rPr>
                <w:sz w:val="24"/>
                <w:szCs w:val="24"/>
              </w:rPr>
              <w:t>ev.</w:t>
            </w:r>
            <w:r w:rsidR="00D64503">
              <w:rPr>
                <w:sz w:val="24"/>
                <w:szCs w:val="24"/>
              </w:rPr>
              <w:t>Rel</w:t>
            </w:r>
            <w:proofErr w:type="spellEnd"/>
            <w:r w:rsidR="00D64503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bottom"/>
          </w:tcPr>
          <w:p w14:paraId="0E10EA1B" w14:textId="77777777" w:rsidR="00F40EC2" w:rsidRPr="00D64503" w:rsidRDefault="00F40EC2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5" w:type="dxa"/>
            <w:gridSpan w:val="2"/>
            <w:vAlign w:val="bottom"/>
          </w:tcPr>
          <w:p w14:paraId="0D795DB3" w14:textId="13677FE5" w:rsidR="00F40EC2" w:rsidRPr="00D64503" w:rsidRDefault="00F40EC2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Wahlfach 9. / 10. Kl.</w:t>
            </w:r>
          </w:p>
        </w:tc>
        <w:tc>
          <w:tcPr>
            <w:tcW w:w="3180" w:type="dxa"/>
            <w:vAlign w:val="bottom"/>
          </w:tcPr>
          <w:p w14:paraId="040C55E0" w14:textId="5EE66A1F" w:rsidR="00F40EC2" w:rsidRPr="00D64503" w:rsidRDefault="00F40EC2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Wahlpflichtfach ab 7. Kl.</w:t>
            </w:r>
            <w:r w:rsidR="00AE3706">
              <w:rPr>
                <w:sz w:val="24"/>
                <w:szCs w:val="24"/>
              </w:rPr>
              <w:t xml:space="preserve">: </w:t>
            </w:r>
            <w:proofErr w:type="spellStart"/>
            <w:r w:rsidR="00AE3706">
              <w:rPr>
                <w:sz w:val="24"/>
                <w:szCs w:val="24"/>
              </w:rPr>
              <w:t>Te</w:t>
            </w:r>
            <w:proofErr w:type="spellEnd"/>
            <w:r w:rsidR="00AE3706">
              <w:rPr>
                <w:sz w:val="24"/>
                <w:szCs w:val="24"/>
              </w:rPr>
              <w:t>:</w:t>
            </w:r>
          </w:p>
        </w:tc>
        <w:tc>
          <w:tcPr>
            <w:tcW w:w="672" w:type="dxa"/>
            <w:vAlign w:val="bottom"/>
          </w:tcPr>
          <w:p w14:paraId="68472E8A" w14:textId="77777777" w:rsidR="00F40EC2" w:rsidRPr="00D64503" w:rsidRDefault="00F40EC2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27691" w:rsidRPr="00D64503" w14:paraId="002876DC" w14:textId="77777777" w:rsidTr="00900D69">
        <w:trPr>
          <w:trHeight w:val="510"/>
        </w:trPr>
        <w:tc>
          <w:tcPr>
            <w:tcW w:w="2977" w:type="dxa"/>
            <w:vAlign w:val="bottom"/>
          </w:tcPr>
          <w:p w14:paraId="3431325B" w14:textId="61F3CD64" w:rsidR="00B257EF" w:rsidRPr="00D64503" w:rsidRDefault="00D64503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rk</w:t>
            </w:r>
            <w:proofErr w:type="spellEnd"/>
            <w:r>
              <w:rPr>
                <w:sz w:val="24"/>
                <w:szCs w:val="24"/>
              </w:rPr>
              <w:t>. Rel.</w:t>
            </w:r>
          </w:p>
        </w:tc>
        <w:tc>
          <w:tcPr>
            <w:tcW w:w="709" w:type="dxa"/>
            <w:vAlign w:val="bottom"/>
          </w:tcPr>
          <w:p w14:paraId="5E65A061" w14:textId="77777777" w:rsidR="00B257EF" w:rsidRPr="00D64503" w:rsidRDefault="00B257EF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2" w:type="dxa"/>
            <w:vAlign w:val="bottom"/>
          </w:tcPr>
          <w:p w14:paraId="7BC68279" w14:textId="40FD2B2D" w:rsidR="00B257EF" w:rsidRPr="00D64503" w:rsidRDefault="00F40EC2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BK</w:t>
            </w:r>
          </w:p>
        </w:tc>
        <w:tc>
          <w:tcPr>
            <w:tcW w:w="723" w:type="dxa"/>
            <w:vAlign w:val="bottom"/>
          </w:tcPr>
          <w:p w14:paraId="098868FA" w14:textId="77777777" w:rsidR="00B257EF" w:rsidRPr="00D64503" w:rsidRDefault="00B257EF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14:paraId="512FEC9A" w14:textId="1157469A" w:rsidR="00B257EF" w:rsidRPr="00D64503" w:rsidRDefault="00F40EC2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AES:</w:t>
            </w:r>
          </w:p>
        </w:tc>
        <w:tc>
          <w:tcPr>
            <w:tcW w:w="672" w:type="dxa"/>
            <w:vAlign w:val="bottom"/>
          </w:tcPr>
          <w:p w14:paraId="3694A91C" w14:textId="77777777" w:rsidR="00B257EF" w:rsidRPr="00D64503" w:rsidRDefault="00B257EF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27691" w:rsidRPr="00D64503" w14:paraId="2C099681" w14:textId="77777777" w:rsidTr="00900D69">
        <w:trPr>
          <w:trHeight w:val="510"/>
        </w:trPr>
        <w:tc>
          <w:tcPr>
            <w:tcW w:w="2977" w:type="dxa"/>
            <w:vAlign w:val="bottom"/>
          </w:tcPr>
          <w:p w14:paraId="2B6487AD" w14:textId="6BD44870" w:rsidR="00B257EF" w:rsidRPr="00D64503" w:rsidRDefault="00D64503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Ethik</w:t>
            </w:r>
          </w:p>
        </w:tc>
        <w:tc>
          <w:tcPr>
            <w:tcW w:w="709" w:type="dxa"/>
            <w:vAlign w:val="bottom"/>
          </w:tcPr>
          <w:p w14:paraId="4AB5C2B4" w14:textId="77777777" w:rsidR="00B257EF" w:rsidRPr="00D64503" w:rsidRDefault="00B257EF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62" w:type="dxa"/>
            <w:vAlign w:val="bottom"/>
          </w:tcPr>
          <w:p w14:paraId="39FB46DD" w14:textId="4B6E2DF8" w:rsidR="00B257EF" w:rsidRPr="00D64503" w:rsidRDefault="00F40EC2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Musik</w:t>
            </w:r>
          </w:p>
        </w:tc>
        <w:tc>
          <w:tcPr>
            <w:tcW w:w="723" w:type="dxa"/>
            <w:vAlign w:val="bottom"/>
          </w:tcPr>
          <w:p w14:paraId="77DA4D18" w14:textId="77777777" w:rsidR="00B257EF" w:rsidRPr="00D64503" w:rsidRDefault="00B257EF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14:paraId="0CCC967F" w14:textId="5C3C327F" w:rsidR="00B257EF" w:rsidRPr="00D64503" w:rsidRDefault="00F40EC2" w:rsidP="00900D6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D64503">
              <w:rPr>
                <w:sz w:val="24"/>
                <w:szCs w:val="24"/>
              </w:rPr>
              <w:t>Französisch:</w:t>
            </w:r>
          </w:p>
        </w:tc>
        <w:tc>
          <w:tcPr>
            <w:tcW w:w="672" w:type="dxa"/>
            <w:vAlign w:val="bottom"/>
          </w:tcPr>
          <w:p w14:paraId="1FB63485" w14:textId="77777777" w:rsidR="00B257EF" w:rsidRPr="00D64503" w:rsidRDefault="00B257EF" w:rsidP="00900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480B0CA0" w14:textId="77777777" w:rsidR="00B257EF" w:rsidRPr="00892D6D" w:rsidRDefault="00B257EF" w:rsidP="009A7B70">
      <w:pPr>
        <w:spacing w:after="0"/>
        <w:rPr>
          <w:sz w:val="16"/>
          <w:szCs w:val="16"/>
        </w:rPr>
      </w:pPr>
    </w:p>
    <w:p w14:paraId="1025AC97" w14:textId="64D21988" w:rsidR="00F40EC2" w:rsidRPr="00F40EC2" w:rsidRDefault="00F40EC2" w:rsidP="00F40EC2">
      <w:pPr>
        <w:spacing w:after="0" w:line="240" w:lineRule="auto"/>
        <w:rPr>
          <w:sz w:val="16"/>
          <w:szCs w:val="16"/>
        </w:rPr>
      </w:pPr>
      <w:r w:rsidRPr="00F40EC2">
        <w:rPr>
          <w:sz w:val="16"/>
          <w:szCs w:val="16"/>
        </w:rPr>
        <w:t>Bemerkungen:</w:t>
      </w:r>
    </w:p>
    <w:p w14:paraId="07EB7390" w14:textId="67879980" w:rsidR="00F40EC2" w:rsidRDefault="00F40EC2" w:rsidP="00F40EC2">
      <w:pPr>
        <w:spacing w:after="0" w:line="240" w:lineRule="auto"/>
        <w:rPr>
          <w:sz w:val="16"/>
          <w:szCs w:val="16"/>
        </w:rPr>
      </w:pPr>
      <w:r w:rsidRPr="00F40EC2">
        <w:rPr>
          <w:sz w:val="16"/>
          <w:szCs w:val="16"/>
        </w:rPr>
        <w:t xml:space="preserve">1. Die Lernmittel werden meinem Kind leihweise überlassen. Sie müssen jeweils zum Schuljahresende / beim Verlassen der Schule in gepflegtem </w:t>
      </w:r>
      <w:r>
        <w:rPr>
          <w:sz w:val="16"/>
          <w:szCs w:val="16"/>
        </w:rPr>
        <w:t>Z</w:t>
      </w:r>
      <w:r w:rsidRPr="00F40EC2">
        <w:rPr>
          <w:sz w:val="16"/>
          <w:szCs w:val="16"/>
        </w:rPr>
        <w:t>ustand zurückgegeben werden. Bei Verlust ist der volle Anschaffungspreis zu zahlen, bei Beschädigung der Schaden zu ersetzen.</w:t>
      </w:r>
    </w:p>
    <w:p w14:paraId="70EE7ADA" w14:textId="4A185508" w:rsidR="009A7B70" w:rsidRDefault="009A7B70" w:rsidP="00F40EC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2. Einverständnis: Zur Ausstellung eines Schülerausweises werden der Name und das Geburtsdatum meines Kindes an eine Firma weitergegeben.</w:t>
      </w:r>
    </w:p>
    <w:p w14:paraId="5AE83048" w14:textId="150D733F" w:rsidR="00892D6D" w:rsidRDefault="00892D6D" w:rsidP="00F40EC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3. Einverständnis: Foto und Name meines Kindes dürfen auf der Homepage der OHRS bzw. in den Printmedien veröffentlicht werden. </w:t>
      </w:r>
    </w:p>
    <w:p w14:paraId="400AF27B" w14:textId="67C85ABA" w:rsidR="00892D6D" w:rsidRDefault="00892D6D" w:rsidP="00F40EC2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4. Der andere Elternteil hat ebenfalls das Sorgerecht und ist mit der Anmeldung an die Otto-Hahn-Realschule einverstanden. </w:t>
      </w:r>
    </w:p>
    <w:p w14:paraId="4687CA86" w14:textId="77777777" w:rsidR="00900D69" w:rsidRDefault="00900D69" w:rsidP="00F40EC2">
      <w:pPr>
        <w:spacing w:after="0" w:line="240" w:lineRule="auto"/>
        <w:rPr>
          <w:sz w:val="16"/>
          <w:szCs w:val="16"/>
        </w:rPr>
      </w:pPr>
    </w:p>
    <w:p w14:paraId="15825A41" w14:textId="20C1AC8C" w:rsidR="00892D6D" w:rsidRPr="00892D6D" w:rsidRDefault="00892D6D" w:rsidP="00F40EC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Lahr, den ______________________</w:t>
      </w:r>
      <w:r>
        <w:rPr>
          <w:sz w:val="24"/>
          <w:szCs w:val="24"/>
        </w:rPr>
        <w:tab/>
        <w:t>Unterschrift:__________________________________</w:t>
      </w:r>
    </w:p>
    <w:p w14:paraId="2D721FC1" w14:textId="20649E45" w:rsidR="00F40EC2" w:rsidRPr="009A0939" w:rsidRDefault="00892D6D" w:rsidP="00F40EC2">
      <w:pPr>
        <w:spacing w:after="0" w:line="240" w:lineRule="auto"/>
        <w:rPr>
          <w:sz w:val="24"/>
          <w:szCs w:val="24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9A0939">
        <w:rPr>
          <w:sz w:val="16"/>
          <w:szCs w:val="16"/>
        </w:rPr>
        <w:tab/>
      </w:r>
      <w:r w:rsidRPr="00892D6D">
        <w:rPr>
          <w:sz w:val="24"/>
          <w:szCs w:val="24"/>
        </w:rPr>
        <w:t>Vater/Mutter</w:t>
      </w:r>
    </w:p>
    <w:sectPr w:rsidR="00F40EC2" w:rsidRPr="009A0939" w:rsidSect="00D64503">
      <w:headerReference w:type="default" r:id="rId10"/>
      <w:footerReference w:type="default" r:id="rId11"/>
      <w:pgSz w:w="11906" w:h="16838" w:code="9"/>
      <w:pgMar w:top="1134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90E09" w14:textId="77777777" w:rsidR="00220657" w:rsidRDefault="00220657" w:rsidP="006F7C6D">
      <w:pPr>
        <w:spacing w:after="0" w:line="240" w:lineRule="auto"/>
      </w:pPr>
      <w:r>
        <w:separator/>
      </w:r>
    </w:p>
  </w:endnote>
  <w:endnote w:type="continuationSeparator" w:id="0">
    <w:p w14:paraId="7F872136" w14:textId="77777777" w:rsidR="00220657" w:rsidRDefault="00220657" w:rsidP="006F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A90E4" w14:textId="77777777" w:rsidR="006F7C6D" w:rsidRDefault="00D63C8A" w:rsidP="006F7C6D">
    <w:pPr>
      <w:pStyle w:val="Fuzeile"/>
      <w:pBdr>
        <w:top w:val="single" w:sz="4" w:space="1" w:color="auto"/>
      </w:pBdr>
      <w:tabs>
        <w:tab w:val="center" w:pos="2268"/>
        <w:tab w:val="center" w:pos="3402"/>
      </w:tabs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B60AC31" wp14:editId="16BA89FB">
          <wp:simplePos x="0" y="0"/>
          <wp:positionH relativeFrom="column">
            <wp:posOffset>108585</wp:posOffset>
          </wp:positionH>
          <wp:positionV relativeFrom="paragraph">
            <wp:posOffset>-10795</wp:posOffset>
          </wp:positionV>
          <wp:extent cx="647700" cy="569595"/>
          <wp:effectExtent l="0" t="0" r="12700" b="0"/>
          <wp:wrapNone/>
          <wp:docPr id="4" name="Bild 4" descr="BORIS_Siegelplatte 2011_260x230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RIS_Siegelplatte 2011_260x230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7F1">
      <w:t xml:space="preserve"> </w:t>
    </w:r>
  </w:p>
  <w:p w14:paraId="19853BF2" w14:textId="77777777" w:rsidR="006F7C6D" w:rsidRPr="00D3185B" w:rsidRDefault="00AF57F1" w:rsidP="006F7C6D">
    <w:pPr>
      <w:pStyle w:val="Fuzeile"/>
      <w:tabs>
        <w:tab w:val="center" w:pos="2268"/>
        <w:tab w:val="center" w:pos="3402"/>
      </w:tabs>
      <w:ind w:left="1418"/>
      <w:rPr>
        <w:rFonts w:ascii="Arial" w:hAnsi="Arial" w:cs="Arial"/>
        <w:sz w:val="18"/>
        <w:szCs w:val="18"/>
      </w:rPr>
    </w:pPr>
    <w:r w:rsidRPr="00D3185B">
      <w:rPr>
        <w:rFonts w:ascii="Arial" w:hAnsi="Arial" w:cs="Arial"/>
        <w:sz w:val="18"/>
        <w:szCs w:val="18"/>
      </w:rPr>
      <w:t xml:space="preserve">ausgezeichnet mit dem Berufswahl-SIEGEL Baden-Württemberg für berufsorientierte Schulen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167937" w14:textId="77777777" w:rsidR="00220657" w:rsidRDefault="00220657" w:rsidP="006F7C6D">
      <w:pPr>
        <w:spacing w:after="0" w:line="240" w:lineRule="auto"/>
      </w:pPr>
      <w:r>
        <w:separator/>
      </w:r>
    </w:p>
  </w:footnote>
  <w:footnote w:type="continuationSeparator" w:id="0">
    <w:p w14:paraId="53E51937" w14:textId="77777777" w:rsidR="00220657" w:rsidRDefault="00220657" w:rsidP="006F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C555B" w14:textId="77777777" w:rsidR="00D63C8A" w:rsidRPr="00953D4B" w:rsidRDefault="00D63C8A" w:rsidP="00D63C8A">
    <w:pPr>
      <w:pStyle w:val="Kopfzeile"/>
      <w:tabs>
        <w:tab w:val="clear" w:pos="4536"/>
        <w:tab w:val="clear" w:pos="9072"/>
        <w:tab w:val="right" w:pos="7695"/>
      </w:tabs>
      <w:ind w:firstLine="1710"/>
      <w:rPr>
        <w:rFonts w:ascii="Arial" w:hAnsi="Arial" w:cs="Arial"/>
        <w:color w:val="007C00"/>
        <w:sz w:val="24"/>
        <w:szCs w:val="24"/>
      </w:rPr>
    </w:pPr>
    <w:r w:rsidRPr="00ED104C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0C7F1808" wp14:editId="02C99B8A">
          <wp:simplePos x="0" y="0"/>
          <wp:positionH relativeFrom="column">
            <wp:posOffset>5103495</wp:posOffset>
          </wp:positionH>
          <wp:positionV relativeFrom="paragraph">
            <wp:posOffset>-206375</wp:posOffset>
          </wp:positionV>
          <wp:extent cx="729615" cy="646430"/>
          <wp:effectExtent l="0" t="0" r="6985" b="0"/>
          <wp:wrapNone/>
          <wp:docPr id="3" name="Bild 1" descr="Logo_HelmutMüller_2009_06_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HelmutMüller_2009_06_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57F1">
      <w:rPr>
        <w:rFonts w:ascii="Arial" w:hAnsi="Arial" w:cs="Arial"/>
        <w:i/>
        <w:sz w:val="36"/>
        <w:szCs w:val="36"/>
      </w:rPr>
      <w:tab/>
    </w:r>
    <w:r w:rsidR="00AF57F1" w:rsidRPr="00ED104C">
      <w:rPr>
        <w:rFonts w:ascii="Arial" w:hAnsi="Arial" w:cs="Arial"/>
        <w:i/>
        <w:sz w:val="32"/>
        <w:szCs w:val="32"/>
      </w:rPr>
      <w:t>Otto-Hahn-Realschule</w:t>
    </w:r>
    <w:r w:rsidR="00AF57F1" w:rsidRPr="00ED104C">
      <w:rPr>
        <w:rFonts w:ascii="Arial" w:hAnsi="Arial" w:cs="Arial"/>
        <w:b/>
        <w:i/>
        <w:color w:val="0000FF"/>
        <w:sz w:val="28"/>
        <w:szCs w:val="28"/>
      </w:rPr>
      <w:t xml:space="preserve"> </w:t>
    </w:r>
    <w:r w:rsidR="00AF57F1" w:rsidRPr="00953D4B">
      <w:rPr>
        <w:rFonts w:ascii="Arial" w:hAnsi="Arial" w:cs="Arial"/>
        <w:color w:val="007C00"/>
        <w:sz w:val="24"/>
        <w:szCs w:val="24"/>
      </w:rPr>
      <w:t>mit bilingualem Zug</w:t>
    </w:r>
  </w:p>
  <w:p w14:paraId="7993494A" w14:textId="77777777" w:rsidR="006F7C6D" w:rsidRPr="00953D4B" w:rsidRDefault="00AF57F1" w:rsidP="00D63C8A">
    <w:pPr>
      <w:pStyle w:val="Kopfzeile"/>
      <w:tabs>
        <w:tab w:val="clear" w:pos="4536"/>
        <w:tab w:val="clear" w:pos="9072"/>
        <w:tab w:val="right" w:pos="7695"/>
      </w:tabs>
      <w:rPr>
        <w:rFonts w:ascii="Arial" w:hAnsi="Arial" w:cs="Arial"/>
        <w:color w:val="007C00"/>
        <w:sz w:val="24"/>
        <w:szCs w:val="24"/>
      </w:rPr>
    </w:pPr>
    <w:r w:rsidRPr="00953D4B">
      <w:rPr>
        <w:rFonts w:ascii="Arial" w:hAnsi="Arial" w:cs="Arial"/>
        <w:color w:val="007C00"/>
        <w:sz w:val="24"/>
        <w:szCs w:val="24"/>
      </w:rPr>
      <w:tab/>
      <w:t>und Ganztagesangebot</w:t>
    </w:r>
  </w:p>
  <w:p w14:paraId="226F95CB" w14:textId="77777777" w:rsidR="00D63C8A" w:rsidRPr="006F7C6D" w:rsidRDefault="00D63C8A" w:rsidP="00D63C8A">
    <w:pPr>
      <w:pStyle w:val="Kopfzeile"/>
      <w:tabs>
        <w:tab w:val="clear" w:pos="4536"/>
        <w:tab w:val="clear" w:pos="9072"/>
        <w:tab w:val="right" w:pos="9354"/>
      </w:tabs>
      <w:rPr>
        <w:rFonts w:ascii="Arial" w:hAnsi="Arial" w:cs="Arial"/>
        <w:color w:val="008000"/>
        <w:sz w:val="28"/>
        <w:szCs w:val="28"/>
      </w:rPr>
    </w:pPr>
  </w:p>
  <w:p w14:paraId="2DD2549B" w14:textId="77777777" w:rsidR="006F7C6D" w:rsidRPr="00D63C8A" w:rsidRDefault="00484E4B" w:rsidP="00D63C8A">
    <w:pPr>
      <w:pStyle w:val="Kopfzeile"/>
      <w:pBdr>
        <w:top w:val="single" w:sz="18" w:space="1" w:color="00A44C"/>
      </w:pBdr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AC221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08B0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D2B6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298B5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79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C400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6F6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1CFB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28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A01A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8C1CE6"/>
    <w:multiLevelType w:val="hybridMultilevel"/>
    <w:tmpl w:val="D494AE7C"/>
    <w:lvl w:ilvl="0" w:tplc="78527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autoHyphenation/>
  <w:hyphenationZone w:val="425"/>
  <w:drawingGridHorizontalSpacing w:val="17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98"/>
    <w:rsid w:val="00220657"/>
    <w:rsid w:val="00441126"/>
    <w:rsid w:val="00484E4B"/>
    <w:rsid w:val="005C63BA"/>
    <w:rsid w:val="00892D6D"/>
    <w:rsid w:val="008C0910"/>
    <w:rsid w:val="00900D69"/>
    <w:rsid w:val="00953D4B"/>
    <w:rsid w:val="0096464A"/>
    <w:rsid w:val="009A0939"/>
    <w:rsid w:val="009A7B70"/>
    <w:rsid w:val="00AE3706"/>
    <w:rsid w:val="00AF57F1"/>
    <w:rsid w:val="00B257EF"/>
    <w:rsid w:val="00D356D8"/>
    <w:rsid w:val="00D63C8A"/>
    <w:rsid w:val="00D64503"/>
    <w:rsid w:val="00F27691"/>
    <w:rsid w:val="00F40EC2"/>
    <w:rsid w:val="00FF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A7A2F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A6CA8"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next w:val="Standard"/>
    <w:qFormat/>
    <w:rsid w:val="00BB188C"/>
    <w:pPr>
      <w:keepNext/>
      <w:spacing w:after="0" w:line="240" w:lineRule="auto"/>
      <w:ind w:left="-540" w:right="-289"/>
      <w:outlineLvl w:val="2"/>
    </w:pPr>
    <w:rPr>
      <w:rFonts w:ascii="Arial" w:eastAsia="Times New Roman" w:hAnsi="Arial" w:cs="Arial"/>
      <w:b/>
      <w:bCs/>
      <w:sz w:val="28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1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1126"/>
  </w:style>
  <w:style w:type="paragraph" w:styleId="Fuzeile">
    <w:name w:val="footer"/>
    <w:basedOn w:val="Standard"/>
    <w:link w:val="FuzeileZchn"/>
    <w:uiPriority w:val="99"/>
    <w:unhideWhenUsed/>
    <w:rsid w:val="00441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1126"/>
  </w:style>
  <w:style w:type="paragraph" w:styleId="Sprechblasentext">
    <w:name w:val="Balloon Text"/>
    <w:basedOn w:val="Standard"/>
    <w:link w:val="SprechblasentextZchn"/>
    <w:semiHidden/>
    <w:unhideWhenUsed/>
    <w:rsid w:val="0044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12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AA0291"/>
    <w:rPr>
      <w:color w:val="0000FF"/>
      <w:u w:val="single"/>
    </w:rPr>
  </w:style>
  <w:style w:type="character" w:styleId="BesuchterLink">
    <w:name w:val="FollowedHyperlink"/>
    <w:basedOn w:val="Absatz-Standardschriftart"/>
    <w:rsid w:val="005F7ED8"/>
    <w:rPr>
      <w:color w:val="800080"/>
      <w:u w:val="single"/>
    </w:rPr>
  </w:style>
  <w:style w:type="table" w:styleId="Tabellenraster">
    <w:name w:val="Table Grid"/>
    <w:basedOn w:val="NormaleTabelle"/>
    <w:uiPriority w:val="39"/>
    <w:rsid w:val="00B25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le\AppData\Roaming\Microsoft\Templates\briefkopf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</Template>
  <TotalTime>0</TotalTime>
  <Pages>1</Pages>
  <Words>213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1559</CharactersWithSpaces>
  <SharedDoc>false</SharedDoc>
  <HLinks>
    <vt:vector size="12" baseType="variant">
      <vt:variant>
        <vt:i4>6225980</vt:i4>
      </vt:variant>
      <vt:variant>
        <vt:i4>1617</vt:i4>
      </vt:variant>
      <vt:variant>
        <vt:i4>1025</vt:i4>
      </vt:variant>
      <vt:variant>
        <vt:i4>1</vt:i4>
      </vt:variant>
      <vt:variant>
        <vt:lpwstr>BD14539_</vt:lpwstr>
      </vt:variant>
      <vt:variant>
        <vt:lpwstr/>
      </vt:variant>
      <vt:variant>
        <vt:i4>6684728</vt:i4>
      </vt:variant>
      <vt:variant>
        <vt:i4>-1</vt:i4>
      </vt:variant>
      <vt:variant>
        <vt:i4>13316</vt:i4>
      </vt:variant>
      <vt:variant>
        <vt:i4>1</vt:i4>
      </vt:variant>
      <vt:variant>
        <vt:lpwstr>BORIS_Siegelplatte 2011_260x230_2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Microsoft Office-Anwender</dc:creator>
  <cp:keywords/>
  <cp:lastModifiedBy>Programm Administrator</cp:lastModifiedBy>
  <cp:revision>4</cp:revision>
  <cp:lastPrinted>2018-07-18T13:10:00Z</cp:lastPrinted>
  <dcterms:created xsi:type="dcterms:W3CDTF">2018-02-22T14:51:00Z</dcterms:created>
  <dcterms:modified xsi:type="dcterms:W3CDTF">2018-07-18T13:16:00Z</dcterms:modified>
</cp:coreProperties>
</file>